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9B468" w14:textId="77777777" w:rsidR="006C49DF" w:rsidRDefault="002E6938" w:rsidP="00C64EFA">
      <w:pPr>
        <w:pStyle w:val="Subtitle"/>
        <w:jc w:val="both"/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D2AFAE3" wp14:editId="44E788BE">
            <wp:simplePos x="0" y="0"/>
            <wp:positionH relativeFrom="page">
              <wp:posOffset>2534285</wp:posOffset>
            </wp:positionH>
            <wp:positionV relativeFrom="page">
              <wp:posOffset>1945005</wp:posOffset>
            </wp:positionV>
            <wp:extent cx="2827882" cy="1590040"/>
            <wp:effectExtent l="152400" t="152400" r="169545" b="18796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th Gre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882" cy="1590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0175B64C" wp14:editId="1BDF29D9">
            <wp:simplePos x="0" y="0"/>
            <wp:positionH relativeFrom="page">
              <wp:posOffset>330835</wp:posOffset>
            </wp:positionH>
            <wp:positionV relativeFrom="page">
              <wp:posOffset>1871980</wp:posOffset>
            </wp:positionV>
            <wp:extent cx="2218690" cy="1478280"/>
            <wp:effectExtent l="203200" t="203200" r="194310" b="24892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lf-cours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4285">
                      <a:off x="0" y="0"/>
                      <a:ext cx="2218690" cy="1478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5B553210" wp14:editId="6E6E790C">
            <wp:simplePos x="0" y="0"/>
            <wp:positionH relativeFrom="page">
              <wp:posOffset>5361940</wp:posOffset>
            </wp:positionH>
            <wp:positionV relativeFrom="page">
              <wp:posOffset>1935480</wp:posOffset>
            </wp:positionV>
            <wp:extent cx="2218690" cy="1480185"/>
            <wp:effectExtent l="177800" t="203200" r="219710" b="24701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06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64">
                      <a:off x="0" y="0"/>
                      <a:ext cx="2218690" cy="1480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2F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26B2CE" wp14:editId="2AA63C9D">
                <wp:simplePos x="0" y="0"/>
                <wp:positionH relativeFrom="page">
                  <wp:posOffset>906780</wp:posOffset>
                </wp:positionH>
                <wp:positionV relativeFrom="page">
                  <wp:posOffset>8625840</wp:posOffset>
                </wp:positionV>
                <wp:extent cx="2821940" cy="951230"/>
                <wp:effectExtent l="50800" t="101600" r="48260" b="90170"/>
                <wp:wrapThrough wrapText="bothSides">
                  <wp:wrapPolygon edited="0">
                    <wp:start x="-439" y="-332"/>
                    <wp:lineTo x="-226" y="19854"/>
                    <wp:lineTo x="18898" y="21652"/>
                    <wp:lineTo x="21809" y="21135"/>
                    <wp:lineTo x="21863" y="14191"/>
                    <wp:lineTo x="21514" y="-3081"/>
                    <wp:lineTo x="1113" y="-608"/>
                    <wp:lineTo x="-439" y="-332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866">
                          <a:off x="0" y="0"/>
                          <a:ext cx="2821940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04DCC" w14:textId="77777777" w:rsidR="004F22FD" w:rsidRPr="00242D97" w:rsidRDefault="004F22FD" w:rsidP="00242D97">
                            <w:pPr>
                              <w:pStyle w:val="Signature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The </w:t>
                            </w:r>
                            <w:r w:rsidRPr="00242D97">
                              <w:rPr>
                                <w:sz w:val="52"/>
                                <w:szCs w:val="52"/>
                              </w:rPr>
                              <w:t>Staff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 xml:space="preserve"> at RiverLakes Ranch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71.4pt;margin-top:679.2pt;width:222.2pt;height:74.9pt;rotation:224861fd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" filled="f" stroked="f">
                <v:textbox inset="0,0,0,0">
                  <w:txbxContent>
                    <w:p w14:paraId="4B404DCC" w14:textId="77777777" w:rsidR="004F22FD" w:rsidRPr="00242D97" w:rsidRDefault="004F22FD" w:rsidP="00242D97">
                      <w:pPr>
                        <w:pStyle w:val="Signature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The </w:t>
                      </w:r>
                      <w:r w:rsidRPr="00242D97">
                        <w:rPr>
                          <w:sz w:val="52"/>
                          <w:szCs w:val="52"/>
                        </w:rPr>
                        <w:t>Staff</w:t>
                      </w:r>
                      <w:r>
                        <w:rPr>
                          <w:sz w:val="52"/>
                          <w:szCs w:val="52"/>
                        </w:rPr>
                        <w:t xml:space="preserve"> at RiverLakes Ranch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F22FD">
        <w:rPr>
          <w:noProof/>
        </w:rPr>
        <w:drawing>
          <wp:anchor distT="0" distB="0" distL="114300" distR="114300" simplePos="0" relativeHeight="251710464" behindDoc="0" locked="0" layoutInCell="1" allowOverlap="1" wp14:anchorId="46701A38" wp14:editId="55AA9F3F">
            <wp:simplePos x="0" y="0"/>
            <wp:positionH relativeFrom="page">
              <wp:posOffset>4730115</wp:posOffset>
            </wp:positionH>
            <wp:positionV relativeFrom="page">
              <wp:posOffset>5215890</wp:posOffset>
            </wp:positionV>
            <wp:extent cx="2392045" cy="3190875"/>
            <wp:effectExtent l="279400" t="228600" r="274955" b="263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nhol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0367">
                      <a:off x="0" y="0"/>
                      <a:ext cx="2392045" cy="3190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2FD">
        <w:rPr>
          <w:noProof/>
        </w:rPr>
        <w:drawing>
          <wp:anchor distT="0" distB="0" distL="114300" distR="114300" simplePos="0" relativeHeight="251716608" behindDoc="0" locked="0" layoutInCell="1" allowOverlap="1" wp14:anchorId="0DAC29FA" wp14:editId="20D3197D">
            <wp:simplePos x="0" y="0"/>
            <wp:positionH relativeFrom="page">
              <wp:posOffset>4622165</wp:posOffset>
            </wp:positionH>
            <wp:positionV relativeFrom="page">
              <wp:posOffset>3248660</wp:posOffset>
            </wp:positionV>
            <wp:extent cx="2438400" cy="1780540"/>
            <wp:effectExtent l="0" t="0" r="0" b="0"/>
            <wp:wrapThrough wrapText="bothSides">
              <wp:wrapPolygon edited="0">
                <wp:start x="5175" y="924"/>
                <wp:lineTo x="6750" y="6471"/>
                <wp:lineTo x="5400" y="7703"/>
                <wp:lineTo x="5625" y="9552"/>
                <wp:lineTo x="8100" y="11401"/>
                <wp:lineTo x="2925" y="14174"/>
                <wp:lineTo x="1125" y="15407"/>
                <wp:lineTo x="1350" y="21261"/>
                <wp:lineTo x="21150" y="21261"/>
                <wp:lineTo x="21375" y="18488"/>
                <wp:lineTo x="19800" y="16947"/>
                <wp:lineTo x="17325" y="16331"/>
                <wp:lineTo x="10800" y="6471"/>
                <wp:lineTo x="13275" y="5854"/>
                <wp:lineTo x="13050" y="2157"/>
                <wp:lineTo x="9900" y="924"/>
                <wp:lineTo x="5175" y="924"/>
              </wp:wrapPolygon>
            </wp:wrapThrough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L Logo.pn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2F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8596B1" wp14:editId="68F2ECAC">
                <wp:simplePos x="0" y="0"/>
                <wp:positionH relativeFrom="page">
                  <wp:posOffset>4736465</wp:posOffset>
                </wp:positionH>
                <wp:positionV relativeFrom="page">
                  <wp:posOffset>8710295</wp:posOffset>
                </wp:positionV>
                <wp:extent cx="2501900" cy="673100"/>
                <wp:effectExtent l="0" t="0" r="0" b="12700"/>
                <wp:wrapThrough wrapText="bothSides">
                  <wp:wrapPolygon edited="0">
                    <wp:start x="219" y="0"/>
                    <wp:lineTo x="219" y="21192"/>
                    <wp:lineTo x="21052" y="21192"/>
                    <wp:lineTo x="21052" y="0"/>
                    <wp:lineTo x="219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D8953" w14:textId="77777777" w:rsidR="004F22FD" w:rsidRPr="004F22FD" w:rsidRDefault="004F22FD" w:rsidP="00AD7B58">
                            <w:pPr>
                              <w:pStyle w:val="Caption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4F22FD">
                              <w:rPr>
                                <w:sz w:val="22"/>
                                <w:szCs w:val="22"/>
                              </w:rPr>
                              <w:t xml:space="preserve">Take a well-deserved break during your meeting and play a friendly game of </w:t>
                            </w:r>
                            <w:proofErr w:type="spellStart"/>
                            <w:r w:rsidRPr="004F22FD">
                              <w:rPr>
                                <w:sz w:val="22"/>
                                <w:szCs w:val="22"/>
                              </w:rPr>
                              <w:t>Cornhole</w:t>
                            </w:r>
                            <w:proofErr w:type="spellEnd"/>
                            <w:r w:rsidRPr="004F22FD">
                              <w:rPr>
                                <w:sz w:val="22"/>
                                <w:szCs w:val="22"/>
                              </w:rPr>
                              <w:t xml:space="preserve"> on the back patio.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372.95pt;margin-top:685.85pt;width:197pt;height:53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" mv:complextextbox="1" filled="f" stroked="f">
                <v:textbox>
                  <w:txbxContent>
                    <w:p w14:paraId="6B1D8953" w14:textId="77777777" w:rsidR="004F22FD" w:rsidRPr="004F22FD" w:rsidRDefault="004F22FD" w:rsidP="00AD7B58">
                      <w:pPr>
                        <w:pStyle w:val="Caption"/>
                        <w:jc w:val="center"/>
                        <w:rPr>
                          <w:sz w:val="22"/>
                          <w:szCs w:val="22"/>
                        </w:rPr>
                      </w:pPr>
                      <w:r w:rsidRPr="004F22FD">
                        <w:rPr>
                          <w:sz w:val="22"/>
                          <w:szCs w:val="22"/>
                        </w:rPr>
                        <w:t xml:space="preserve">Take a well-deserved break during your meeting and play a friendly game of </w:t>
                      </w:r>
                      <w:proofErr w:type="spellStart"/>
                      <w:r w:rsidRPr="004F22FD">
                        <w:rPr>
                          <w:sz w:val="22"/>
                          <w:szCs w:val="22"/>
                        </w:rPr>
                        <w:t>Cornhole</w:t>
                      </w:r>
                      <w:proofErr w:type="spellEnd"/>
                      <w:r w:rsidRPr="004F22FD">
                        <w:rPr>
                          <w:sz w:val="22"/>
                          <w:szCs w:val="22"/>
                        </w:rPr>
                        <w:t xml:space="preserve"> on the back patio.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9066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6E83A9" wp14:editId="0CBDC9EE">
                <wp:simplePos x="0" y="0"/>
                <wp:positionH relativeFrom="page">
                  <wp:posOffset>723900</wp:posOffset>
                </wp:positionH>
                <wp:positionV relativeFrom="page">
                  <wp:posOffset>4325620</wp:posOffset>
                </wp:positionV>
                <wp:extent cx="3263900" cy="3949700"/>
                <wp:effectExtent l="0" t="0" r="0" b="12700"/>
                <wp:wrapThrough wrapText="bothSides">
                  <wp:wrapPolygon edited="0">
                    <wp:start x="168" y="0"/>
                    <wp:lineTo x="168" y="21531"/>
                    <wp:lineTo x="21180" y="21531"/>
                    <wp:lineTo x="21180" y="0"/>
                    <wp:lineTo x="168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394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C3658" w14:textId="77777777" w:rsidR="004F22FD" w:rsidRPr="00242D97" w:rsidRDefault="004F22FD" w:rsidP="00250FF3">
                            <w:pPr>
                              <w:rPr>
                                <w:sz w:val="24"/>
                              </w:rPr>
                            </w:pPr>
                            <w:r w:rsidRPr="00242D97">
                              <w:rPr>
                                <w:sz w:val="24"/>
                              </w:rPr>
                              <w:t>The Links at RiverLakes Ranch provides a comfortable offsite venue for a meeting or luncheon. A change of scenery can often make the difference in improving business and personal relationships.</w:t>
                            </w:r>
                          </w:p>
                          <w:p w14:paraId="272DB43F" w14:textId="77777777" w:rsidR="004F22FD" w:rsidRPr="00242D97" w:rsidRDefault="004F22FD" w:rsidP="00250FF3">
                            <w:pPr>
                              <w:rPr>
                                <w:sz w:val="24"/>
                              </w:rPr>
                            </w:pPr>
                            <w:r w:rsidRPr="00242D97">
                              <w:rPr>
                                <w:sz w:val="24"/>
                              </w:rPr>
                              <w:t>Our private room provides a scenic view of the golf course, lakes, and fountains and can accommodate groups of 12 to over 150.</w:t>
                            </w:r>
                          </w:p>
                          <w:p w14:paraId="1F68AC68" w14:textId="77777777" w:rsidR="004F22FD" w:rsidRPr="00242D97" w:rsidRDefault="004F22FD" w:rsidP="00250FF3">
                            <w:pPr>
                              <w:rPr>
                                <w:sz w:val="24"/>
                              </w:rPr>
                            </w:pPr>
                            <w:r w:rsidRPr="00242D97">
                              <w:rPr>
                                <w:sz w:val="24"/>
                              </w:rPr>
                              <w:t xml:space="preserve">We offer Country Club service, </w:t>
                            </w:r>
                            <w:r>
                              <w:rPr>
                                <w:sz w:val="24"/>
                              </w:rPr>
                              <w:t>facilities</w:t>
                            </w:r>
                            <w:r w:rsidRPr="00242D97">
                              <w:rPr>
                                <w:sz w:val="24"/>
                              </w:rPr>
                              <w:t>, and ambiance without the stuffy attitude or price that goes with it. Whatever your needs, we will customize, accommodate, and provide the best value in Bakersfield!</w:t>
                            </w:r>
                          </w:p>
                          <w:p w14:paraId="0DAACB41" w14:textId="77777777" w:rsidR="004F22FD" w:rsidRPr="00242D97" w:rsidRDefault="004F22FD" w:rsidP="00250FF3">
                            <w:pPr>
                              <w:rPr>
                                <w:sz w:val="24"/>
                              </w:rPr>
                            </w:pPr>
                            <w:r w:rsidRPr="00242D97">
                              <w:rPr>
                                <w:sz w:val="24"/>
                              </w:rPr>
                              <w:t>Come see for yourself!</w:t>
                            </w:r>
                          </w:p>
                          <w:p w14:paraId="6C443C4D" w14:textId="77777777" w:rsidR="004F22FD" w:rsidRPr="00242D97" w:rsidRDefault="004F22FD" w:rsidP="00250FF3">
                            <w:pPr>
                              <w:rPr>
                                <w:sz w:val="24"/>
                              </w:rPr>
                            </w:pPr>
                            <w:r w:rsidRPr="00242D97">
                              <w:rPr>
                                <w:sz w:val="24"/>
                              </w:rPr>
                              <w:t xml:space="preserve">To arrange your club visit contact </w:t>
                            </w:r>
                            <w:r>
                              <w:rPr>
                                <w:sz w:val="24"/>
                              </w:rPr>
                              <w:t>one of our event planners today at 661-587-5465!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57pt;margin-top:340.6pt;width:257pt;height:31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" mv:complextextbox="1" filled="f" stroked="f">
                <v:textbox inset=",0,,0">
                  <w:txbxContent>
                    <w:p w14:paraId="5C2C3658" w14:textId="77777777" w:rsidR="004F22FD" w:rsidRPr="00242D97" w:rsidRDefault="004F22FD" w:rsidP="00250FF3">
                      <w:pPr>
                        <w:rPr>
                          <w:sz w:val="24"/>
                        </w:rPr>
                      </w:pPr>
                      <w:r w:rsidRPr="00242D97">
                        <w:rPr>
                          <w:sz w:val="24"/>
                        </w:rPr>
                        <w:t>The Links at RiverLakes Ranch provides a comfortable offsite venue for a meeting or luncheon. A change of scenery can often make the difference in improving business and personal relationships.</w:t>
                      </w:r>
                    </w:p>
                    <w:p w14:paraId="272DB43F" w14:textId="77777777" w:rsidR="004F22FD" w:rsidRPr="00242D97" w:rsidRDefault="004F22FD" w:rsidP="00250FF3">
                      <w:pPr>
                        <w:rPr>
                          <w:sz w:val="24"/>
                        </w:rPr>
                      </w:pPr>
                      <w:r w:rsidRPr="00242D97">
                        <w:rPr>
                          <w:sz w:val="24"/>
                        </w:rPr>
                        <w:t>Our private room provides a scenic view of the golf course, lakes, and fountains and can accommodate groups of 12 to over 150.</w:t>
                      </w:r>
                    </w:p>
                    <w:p w14:paraId="1F68AC68" w14:textId="77777777" w:rsidR="004F22FD" w:rsidRPr="00242D97" w:rsidRDefault="004F22FD" w:rsidP="00250FF3">
                      <w:pPr>
                        <w:rPr>
                          <w:sz w:val="24"/>
                        </w:rPr>
                      </w:pPr>
                      <w:r w:rsidRPr="00242D97">
                        <w:rPr>
                          <w:sz w:val="24"/>
                        </w:rPr>
                        <w:t xml:space="preserve">We offer Country Club service, </w:t>
                      </w:r>
                      <w:r>
                        <w:rPr>
                          <w:sz w:val="24"/>
                        </w:rPr>
                        <w:t>facilities</w:t>
                      </w:r>
                      <w:r w:rsidRPr="00242D97">
                        <w:rPr>
                          <w:sz w:val="24"/>
                        </w:rPr>
                        <w:t>, and ambiance without the stuffy attitude or price that goes with it. Whatever your needs, we will customize, accommodate, and provide the best value in Bakersfield!</w:t>
                      </w:r>
                    </w:p>
                    <w:p w14:paraId="0DAACB41" w14:textId="77777777" w:rsidR="004F22FD" w:rsidRPr="00242D97" w:rsidRDefault="004F22FD" w:rsidP="00250FF3">
                      <w:pPr>
                        <w:rPr>
                          <w:sz w:val="24"/>
                        </w:rPr>
                      </w:pPr>
                      <w:r w:rsidRPr="00242D97">
                        <w:rPr>
                          <w:sz w:val="24"/>
                        </w:rPr>
                        <w:t>Come see for yourself!</w:t>
                      </w:r>
                    </w:p>
                    <w:p w14:paraId="6C443C4D" w14:textId="77777777" w:rsidR="004F22FD" w:rsidRPr="00242D97" w:rsidRDefault="004F22FD" w:rsidP="00250FF3">
                      <w:pPr>
                        <w:rPr>
                          <w:sz w:val="24"/>
                        </w:rPr>
                      </w:pPr>
                      <w:r w:rsidRPr="00242D97">
                        <w:rPr>
                          <w:sz w:val="24"/>
                        </w:rPr>
                        <w:t xml:space="preserve">To arrange your club visit contact </w:t>
                      </w:r>
                      <w:r>
                        <w:rPr>
                          <w:sz w:val="24"/>
                        </w:rPr>
                        <w:t>one of our event planners today at 661-587-5465!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9066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F879A3" wp14:editId="425F5BAC">
                <wp:simplePos x="0" y="0"/>
                <wp:positionH relativeFrom="page">
                  <wp:posOffset>723900</wp:posOffset>
                </wp:positionH>
                <wp:positionV relativeFrom="page">
                  <wp:posOffset>3535045</wp:posOffset>
                </wp:positionV>
                <wp:extent cx="3263900" cy="711200"/>
                <wp:effectExtent l="0" t="0" r="0" b="0"/>
                <wp:wrapThrough wrapText="bothSides">
                  <wp:wrapPolygon edited="0">
                    <wp:start x="168" y="0"/>
                    <wp:lineTo x="168" y="20829"/>
                    <wp:lineTo x="21180" y="20829"/>
                    <wp:lineTo x="21180" y="0"/>
                    <wp:lineTo x="168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E1AF9" w14:textId="77777777" w:rsidR="004F22FD" w:rsidRDefault="004F22FD" w:rsidP="00250FF3">
                            <w:pPr>
                              <w:pStyle w:val="Heading1"/>
                            </w:pPr>
                            <w:r>
                              <w:t>Host your next Company Meeting with us…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57pt;margin-top:278.35pt;width:257pt;height:5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" mv:complextextbox="1" filled="f" stroked="f">
                <v:textbox inset=",0,,0">
                  <w:txbxContent>
                    <w:p w14:paraId="62AE1AF9" w14:textId="77777777" w:rsidR="004F22FD" w:rsidRDefault="004F22FD" w:rsidP="00250FF3">
                      <w:pPr>
                        <w:pStyle w:val="Heading1"/>
                      </w:pPr>
                      <w:r>
                        <w:t>Host your next Company Meeting with us…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D7B5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4CC02E" wp14:editId="1E7597BA">
                <wp:simplePos x="0" y="0"/>
                <wp:positionH relativeFrom="page">
                  <wp:posOffset>457200</wp:posOffset>
                </wp:positionH>
                <wp:positionV relativeFrom="page">
                  <wp:posOffset>685800</wp:posOffset>
                </wp:positionV>
                <wp:extent cx="6858000" cy="876300"/>
                <wp:effectExtent l="0" t="0" r="0" b="12700"/>
                <wp:wrapThrough wrapText="bothSides">
                  <wp:wrapPolygon edited="0">
                    <wp:start x="0" y="0"/>
                    <wp:lineTo x="0" y="21287"/>
                    <wp:lineTo x="21520" y="21287"/>
                    <wp:lineTo x="21520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85D83" w14:textId="77777777" w:rsidR="004F22FD" w:rsidRDefault="004F22FD" w:rsidP="00FD7CF9">
                            <w:pPr>
                              <w:pStyle w:val="Title"/>
                              <w:rPr>
                                <w:sz w:val="52"/>
                                <w:szCs w:val="52"/>
                              </w:rPr>
                            </w:pPr>
                            <w:r w:rsidRPr="00AD7B58">
                              <w:rPr>
                                <w:sz w:val="52"/>
                                <w:szCs w:val="52"/>
                              </w:rPr>
                              <w:t>The Links at RiverLakes Ranch</w:t>
                            </w:r>
                          </w:p>
                          <w:p w14:paraId="4ED84840" w14:textId="77777777" w:rsidR="004F22FD" w:rsidRPr="00AD7B58" w:rsidRDefault="004F22FD" w:rsidP="00FD7CF9">
                            <w:pPr>
                              <w:pStyle w:val="Title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Business Packages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left:0;text-align:left;margin-left:36pt;margin-top:54pt;width:540pt;height:69pt;z-index:2516756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" filled="f" stroked="f">
                <v:textbox inset="0,0,0,0">
                  <w:txbxContent>
                    <w:p w14:paraId="50685D83" w14:textId="77777777" w:rsidR="004F22FD" w:rsidRDefault="004F22FD" w:rsidP="00FD7CF9">
                      <w:pPr>
                        <w:pStyle w:val="Title"/>
                        <w:rPr>
                          <w:sz w:val="52"/>
                          <w:szCs w:val="52"/>
                        </w:rPr>
                      </w:pPr>
                      <w:r w:rsidRPr="00AD7B58">
                        <w:rPr>
                          <w:sz w:val="52"/>
                          <w:szCs w:val="52"/>
                        </w:rPr>
                        <w:t>The Links at RiverLakes Ranch</w:t>
                      </w:r>
                    </w:p>
                    <w:p w14:paraId="4ED84840" w14:textId="77777777" w:rsidR="004F22FD" w:rsidRPr="00AD7B58" w:rsidRDefault="004F22FD" w:rsidP="00FD7CF9">
                      <w:pPr>
                        <w:pStyle w:val="Title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Business Packages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D7B5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4A8D71" wp14:editId="6720FDD7">
                <wp:simplePos x="0" y="0"/>
                <wp:positionH relativeFrom="page">
                  <wp:posOffset>469900</wp:posOffset>
                </wp:positionH>
                <wp:positionV relativeFrom="page">
                  <wp:posOffset>1498600</wp:posOffset>
                </wp:positionV>
                <wp:extent cx="68580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20" y="20800"/>
                    <wp:lineTo x="21520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DB630" w14:textId="77777777" w:rsidR="004F22FD" w:rsidRDefault="004F22FD" w:rsidP="00780AD3">
                            <w:pPr>
                              <w:pStyle w:val="Subtitle"/>
                            </w:pPr>
                            <w:r>
                              <w:t>5201 Riverlakes Dr., Bakersfield</w:t>
                            </w:r>
                            <w:r w:rsidRPr="001644CE">
                              <w:t xml:space="preserve">, </w:t>
                            </w:r>
                            <w:r>
                              <w:t>Ca, 93312 | 661.587.5465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37pt;margin-top:118pt;width:540pt;height:27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" filled="f" stroked="f">
                <v:textbox inset="0,0,0,0">
                  <w:txbxContent>
                    <w:p w14:paraId="39DDB630" w14:textId="77777777" w:rsidR="004F22FD" w:rsidRDefault="004F22FD" w:rsidP="00780AD3">
                      <w:pPr>
                        <w:pStyle w:val="Subtitle"/>
                      </w:pPr>
                      <w:r>
                        <w:t>5201 Riverlakes Dr., Bakersfield</w:t>
                      </w:r>
                      <w:r w:rsidRPr="001644CE">
                        <w:t xml:space="preserve">, </w:t>
                      </w:r>
                      <w:r>
                        <w:t>Ca, 93312 | 661.587.5465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3D2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B7207B" wp14:editId="476606CB">
                <wp:simplePos x="0" y="0"/>
                <wp:positionH relativeFrom="page">
                  <wp:posOffset>723900</wp:posOffset>
                </wp:positionH>
                <wp:positionV relativeFrom="page">
                  <wp:posOffset>8367395</wp:posOffset>
                </wp:positionV>
                <wp:extent cx="3263900" cy="342900"/>
                <wp:effectExtent l="0" t="0" r="0" b="12700"/>
                <wp:wrapThrough wrapText="bothSides">
                  <wp:wrapPolygon edited="0">
                    <wp:start x="168" y="0"/>
                    <wp:lineTo x="168" y="20800"/>
                    <wp:lineTo x="21180" y="20800"/>
                    <wp:lineTo x="21180" y="0"/>
                    <wp:lineTo x="168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3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F51BD" w14:textId="77777777" w:rsidR="004F22FD" w:rsidRDefault="004F22FD" w:rsidP="00E9455E">
                            <w:pPr>
                              <w:pStyle w:val="Heading1"/>
                            </w:pPr>
                            <w:r>
                              <w:t xml:space="preserve">Sincerely,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57pt;margin-top:658.85pt;width:257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" filled="f" stroked="f">
                <v:textbox inset=",0,,0">
                  <w:txbxContent>
                    <w:p w14:paraId="64BF51BD" w14:textId="77777777" w:rsidR="004F22FD" w:rsidRDefault="004F22FD" w:rsidP="00E9455E">
                      <w:pPr>
                        <w:pStyle w:val="Heading1"/>
                      </w:pPr>
                      <w:r>
                        <w:t xml:space="preserve">Sincerely,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70F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1F7A2E" wp14:editId="429F07C9">
                <wp:simplePos x="0" y="0"/>
                <wp:positionH relativeFrom="page">
                  <wp:posOffset>457475</wp:posOffset>
                </wp:positionH>
                <wp:positionV relativeFrom="page">
                  <wp:posOffset>457213</wp:posOffset>
                </wp:positionV>
                <wp:extent cx="6858000" cy="2286000"/>
                <wp:effectExtent l="0" t="0" r="0" b="0"/>
                <wp:wrapThrough wrapText="bothSides">
                  <wp:wrapPolygon edited="0">
                    <wp:start x="0" y="0"/>
                    <wp:lineTo x="0" y="21360"/>
                    <wp:lineTo x="21520" y="21360"/>
                    <wp:lineTo x="2152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36pt;margin-top:36pt;width:540pt;height:180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" fillcolor="#629dd1 [3204]" stroked="f" strokeweight="2pt">
                <v:fill color2="#297fd5 [3205]" rotate="t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bookmarkStart w:id="0" w:name="_GoBack"/>
      <w:bookmarkEnd w:id="0"/>
      <w:r w:rsidR="00F23DAD">
        <w:br w:type="page"/>
      </w:r>
      <w:r w:rsidR="00C64E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69FA7206" wp14:editId="47F53F60">
                <wp:simplePos x="0" y="0"/>
                <wp:positionH relativeFrom="page">
                  <wp:posOffset>573405</wp:posOffset>
                </wp:positionH>
                <wp:positionV relativeFrom="page">
                  <wp:posOffset>7493000</wp:posOffset>
                </wp:positionV>
                <wp:extent cx="3593465" cy="1981200"/>
                <wp:effectExtent l="0" t="0" r="0" b="0"/>
                <wp:wrapTight wrapText="bothSides">
                  <wp:wrapPolygon edited="0">
                    <wp:start x="153" y="0"/>
                    <wp:lineTo x="153" y="21323"/>
                    <wp:lineTo x="21222" y="21323"/>
                    <wp:lineTo x="21222" y="0"/>
                    <wp:lineTo x="153" y="0"/>
                  </wp:wrapPolygon>
                </wp:wrapTight>
                <wp:docPr id="11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BE11B65" w14:textId="77777777" w:rsidR="004F22FD" w:rsidRDefault="004F22FD" w:rsidP="00C64EFA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C64EFA">
                              <w:rPr>
                                <w:sz w:val="24"/>
                              </w:rPr>
                              <w:t>Our banquet room is available Monday – Sunday. Breakfast and Lunch Package</w:t>
                            </w:r>
                            <w:r w:rsidR="00C64EFA">
                              <w:rPr>
                                <w:sz w:val="24"/>
                              </w:rPr>
                              <w:t>s include room set up, linens, iced tea, and water</w:t>
                            </w:r>
                            <w:r w:rsidRPr="00C64EFA">
                              <w:rPr>
                                <w:sz w:val="24"/>
                              </w:rPr>
                              <w:t xml:space="preserve">. Please call </w:t>
                            </w:r>
                            <w:r w:rsidR="00C64EFA" w:rsidRPr="00C64EFA">
                              <w:rPr>
                                <w:sz w:val="24"/>
                              </w:rPr>
                              <w:t>one of our event coordina</w:t>
                            </w:r>
                            <w:r w:rsidR="00C64EFA">
                              <w:rPr>
                                <w:sz w:val="24"/>
                              </w:rPr>
                              <w:t>tors today for more information, and don’t forget to ask about including a golf outing!</w:t>
                            </w:r>
                          </w:p>
                          <w:p w14:paraId="05E4F040" w14:textId="77777777" w:rsidR="00C64EFA" w:rsidRPr="00C64EFA" w:rsidRDefault="00C64EFA" w:rsidP="00C64EF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C64EFA">
                              <w:rPr>
                                <w:sz w:val="32"/>
                                <w:szCs w:val="32"/>
                              </w:rPr>
                              <w:t>Give us a call at 661-587-5465!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left:0;text-align:left;margin-left:45.15pt;margin-top:590pt;width:282.95pt;height:15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" mv:complextextbox="1" o:allowincell="f" filled="f" stroked="f">
                <v:textbox inset=",0,,0">
                  <w:txbxContent>
                    <w:p w14:paraId="7BE11B65" w14:textId="77777777" w:rsidR="004F22FD" w:rsidRDefault="004F22FD" w:rsidP="00C64EFA">
                      <w:pPr>
                        <w:jc w:val="center"/>
                        <w:rPr>
                          <w:sz w:val="24"/>
                        </w:rPr>
                      </w:pPr>
                      <w:r w:rsidRPr="00C64EFA">
                        <w:rPr>
                          <w:sz w:val="24"/>
                        </w:rPr>
                        <w:t>Our banquet room is available Monday – Sunday. Breakfast and Lunch Package</w:t>
                      </w:r>
                      <w:r w:rsidR="00C64EFA">
                        <w:rPr>
                          <w:sz w:val="24"/>
                        </w:rPr>
                        <w:t>s include room set up, linens, iced tea, and water</w:t>
                      </w:r>
                      <w:r w:rsidRPr="00C64EFA">
                        <w:rPr>
                          <w:sz w:val="24"/>
                        </w:rPr>
                        <w:t xml:space="preserve">. Please call </w:t>
                      </w:r>
                      <w:r w:rsidR="00C64EFA" w:rsidRPr="00C64EFA">
                        <w:rPr>
                          <w:sz w:val="24"/>
                        </w:rPr>
                        <w:t>one of our event coordina</w:t>
                      </w:r>
                      <w:r w:rsidR="00C64EFA">
                        <w:rPr>
                          <w:sz w:val="24"/>
                        </w:rPr>
                        <w:t>tors today for more information, and don’t forget to ask about including a golf outing!</w:t>
                      </w:r>
                    </w:p>
                    <w:p w14:paraId="05E4F040" w14:textId="77777777" w:rsidR="00C64EFA" w:rsidRPr="00C64EFA" w:rsidRDefault="00C64EFA" w:rsidP="00C64EF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C64EFA">
                        <w:rPr>
                          <w:sz w:val="32"/>
                          <w:szCs w:val="32"/>
                        </w:rPr>
                        <w:t>Give us a call at 661-587-5465!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64EFA">
        <w:rPr>
          <w:noProof/>
        </w:rPr>
        <w:drawing>
          <wp:anchor distT="0" distB="0" distL="114300" distR="114300" simplePos="0" relativeHeight="251717632" behindDoc="0" locked="0" layoutInCell="1" allowOverlap="1" wp14:anchorId="268D0EA2" wp14:editId="0C771EA4">
            <wp:simplePos x="0" y="0"/>
            <wp:positionH relativeFrom="page">
              <wp:posOffset>4248755</wp:posOffset>
            </wp:positionH>
            <wp:positionV relativeFrom="page">
              <wp:posOffset>6972534</wp:posOffset>
            </wp:positionV>
            <wp:extent cx="3096253" cy="2067524"/>
            <wp:effectExtent l="228600" t="254000" r="257175" b="32067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anessa&amp;Lenny-05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1195">
                      <a:off x="0" y="0"/>
                      <a:ext cx="3096253" cy="2067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EF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DF3F7C" wp14:editId="1F9363F2">
                <wp:simplePos x="0" y="0"/>
                <wp:positionH relativeFrom="page">
                  <wp:posOffset>579755</wp:posOffset>
                </wp:positionH>
                <wp:positionV relativeFrom="page">
                  <wp:posOffset>7172960</wp:posOffset>
                </wp:positionV>
                <wp:extent cx="3593465" cy="320040"/>
                <wp:effectExtent l="0" t="0" r="0" b="10160"/>
                <wp:wrapNone/>
                <wp:docPr id="111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EA763C3" w14:textId="77777777" w:rsidR="004F22FD" w:rsidRPr="00CA47DA" w:rsidRDefault="004F22FD" w:rsidP="00C64EFA">
                            <w:pPr>
                              <w:pStyle w:val="Heading1"/>
                              <w:jc w:val="center"/>
                            </w:pPr>
                            <w:r>
                              <w:t>What’s Included?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4" type="#_x0000_t202" style="position:absolute;left:0;text-align:left;margin-left:45.65pt;margin-top:564.8pt;width:282.95pt;height:25.2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" filled="f" stroked="f">
                <v:textbox inset=",0,,0">
                  <w:txbxContent>
                    <w:p w14:paraId="5EA763C3" w14:textId="77777777" w:rsidR="004F22FD" w:rsidRPr="00CA47DA" w:rsidRDefault="004F22FD" w:rsidP="00C64EFA">
                      <w:pPr>
                        <w:pStyle w:val="Heading1"/>
                        <w:jc w:val="center"/>
                      </w:pPr>
                      <w:r>
                        <w:t>What’s Included?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7BBF">
        <w:rPr>
          <w:noProof/>
        </w:rPr>
        <w:drawing>
          <wp:anchor distT="0" distB="0" distL="114300" distR="114300" simplePos="0" relativeHeight="251713536" behindDoc="0" locked="0" layoutInCell="1" allowOverlap="1" wp14:anchorId="746E03F7" wp14:editId="3B9B1EC1">
            <wp:simplePos x="0" y="0"/>
            <wp:positionH relativeFrom="page">
              <wp:posOffset>580028</wp:posOffset>
            </wp:positionH>
            <wp:positionV relativeFrom="page">
              <wp:posOffset>4713296</wp:posOffset>
            </wp:positionV>
            <wp:extent cx="2731512" cy="2039529"/>
            <wp:effectExtent l="279400" t="279400" r="240665" b="3232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lub Sandwic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6338">
                      <a:off x="0" y="0"/>
                      <a:ext cx="2731512" cy="20395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BBF">
        <w:rPr>
          <w:noProof/>
        </w:rPr>
        <w:drawing>
          <wp:anchor distT="0" distB="0" distL="114300" distR="114300" simplePos="0" relativeHeight="251712512" behindDoc="0" locked="0" layoutInCell="1" allowOverlap="1" wp14:anchorId="48F7AE0D" wp14:editId="60DCFDB1">
            <wp:simplePos x="0" y="0"/>
            <wp:positionH relativeFrom="page">
              <wp:posOffset>4465127</wp:posOffset>
            </wp:positionH>
            <wp:positionV relativeFrom="page">
              <wp:posOffset>3037840</wp:posOffset>
            </wp:positionV>
            <wp:extent cx="2925852" cy="1940560"/>
            <wp:effectExtent l="254000" t="254000" r="249555" b="32004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1738">
                      <a:off x="0" y="0"/>
                      <a:ext cx="2925852" cy="1940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BBF">
        <w:rPr>
          <w:noProof/>
        </w:rPr>
        <w:drawing>
          <wp:anchor distT="0" distB="0" distL="114300" distR="114300" simplePos="0" relativeHeight="251708416" behindDoc="0" locked="0" layoutInCell="1" allowOverlap="1" wp14:anchorId="18FD4865" wp14:editId="47CEFD0B">
            <wp:simplePos x="0" y="0"/>
            <wp:positionH relativeFrom="page">
              <wp:posOffset>573405</wp:posOffset>
            </wp:positionH>
            <wp:positionV relativeFrom="page">
              <wp:posOffset>959485</wp:posOffset>
            </wp:positionV>
            <wp:extent cx="2737485" cy="1845310"/>
            <wp:effectExtent l="279400" t="279400" r="208915" b="339090"/>
            <wp:wrapNone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8474">
                      <a:off x="0" y="0"/>
                      <a:ext cx="2737485" cy="1845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BB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6ACE6B3B" wp14:editId="0BF4A747">
                <wp:simplePos x="0" y="0"/>
                <wp:positionH relativeFrom="page">
                  <wp:posOffset>3492500</wp:posOffset>
                </wp:positionH>
                <wp:positionV relativeFrom="page">
                  <wp:posOffset>1295400</wp:posOffset>
                </wp:positionV>
                <wp:extent cx="3594100" cy="1485900"/>
                <wp:effectExtent l="0" t="0" r="0" b="12700"/>
                <wp:wrapTight wrapText="bothSides">
                  <wp:wrapPolygon edited="0">
                    <wp:start x="153" y="0"/>
                    <wp:lineTo x="153" y="21415"/>
                    <wp:lineTo x="21218" y="21415"/>
                    <wp:lineTo x="21218" y="0"/>
                    <wp:lineTo x="153" y="0"/>
                  </wp:wrapPolygon>
                </wp:wrapTight>
                <wp:docPr id="10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AF76B13" w14:textId="77777777" w:rsidR="004F22FD" w:rsidRDefault="004F22FD" w:rsidP="0058440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17BBF">
                              <w:rPr>
                                <w:sz w:val="22"/>
                                <w:szCs w:val="22"/>
                              </w:rPr>
                              <w:t xml:space="preserve">Starting at $7 per person our delicious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continental breakfast includes coffee, orange j</w:t>
                            </w:r>
                            <w:r w:rsidRPr="00E17BBF">
                              <w:rPr>
                                <w:sz w:val="22"/>
                                <w:szCs w:val="22"/>
                              </w:rPr>
                              <w:t xml:space="preserve">uice,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and an assortment of fresh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danishes</w:t>
                            </w:r>
                            <w:proofErr w:type="spellEnd"/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>, croissants, and m</w:t>
                            </w:r>
                            <w:r w:rsidRPr="00E17BBF">
                              <w:rPr>
                                <w:sz w:val="22"/>
                                <w:szCs w:val="22"/>
                              </w:rPr>
                              <w:t xml:space="preserve">uffins. </w:t>
                            </w:r>
                          </w:p>
                          <w:p w14:paraId="50D35EDD" w14:textId="77777777" w:rsidR="004F22FD" w:rsidRPr="00E17BBF" w:rsidRDefault="004F22FD" w:rsidP="0058440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Starting at $15 per person our breakfast buffet includes orange juice, coffee, scrambled eggs, country potatoes, bacon, sausage, and biscuits and gravy.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5" type="#_x0000_t202" style="position:absolute;left:0;text-align:left;margin-left:275pt;margin-top:102pt;width:283pt;height:117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" mv:complextextbox="1" o:allowincell="f" filled="f" stroked="f">
                <v:textbox inset=",0,,0">
                  <w:txbxContent>
                    <w:p w14:paraId="0AF76B13" w14:textId="77777777" w:rsidR="004F22FD" w:rsidRDefault="004F22FD" w:rsidP="00584409">
                      <w:pPr>
                        <w:rPr>
                          <w:sz w:val="22"/>
                          <w:szCs w:val="22"/>
                        </w:rPr>
                      </w:pPr>
                      <w:r w:rsidRPr="00E17BBF">
                        <w:rPr>
                          <w:sz w:val="22"/>
                          <w:szCs w:val="22"/>
                        </w:rPr>
                        <w:t xml:space="preserve">Starting at $7 per person our delicious </w:t>
                      </w:r>
                      <w:r>
                        <w:rPr>
                          <w:sz w:val="22"/>
                          <w:szCs w:val="22"/>
                        </w:rPr>
                        <w:t>continental breakfast includes coffee, orange j</w:t>
                      </w:r>
                      <w:r w:rsidRPr="00E17BBF">
                        <w:rPr>
                          <w:sz w:val="22"/>
                          <w:szCs w:val="22"/>
                        </w:rPr>
                        <w:t xml:space="preserve">uice, </w:t>
                      </w:r>
                      <w:r>
                        <w:rPr>
                          <w:sz w:val="22"/>
                          <w:szCs w:val="22"/>
                        </w:rPr>
                        <w:t xml:space="preserve">and an assortment of fresh </w:t>
                      </w:r>
                      <w:proofErr w:type="spellStart"/>
                      <w:proofErr w:type="gramStart"/>
                      <w:r>
                        <w:rPr>
                          <w:sz w:val="22"/>
                          <w:szCs w:val="22"/>
                        </w:rPr>
                        <w:t>danishes</w:t>
                      </w:r>
                      <w:proofErr w:type="spellEnd"/>
                      <w:proofErr w:type="gramEnd"/>
                      <w:r>
                        <w:rPr>
                          <w:sz w:val="22"/>
                          <w:szCs w:val="22"/>
                        </w:rPr>
                        <w:t>, croissants, and m</w:t>
                      </w:r>
                      <w:r w:rsidRPr="00E17BBF">
                        <w:rPr>
                          <w:sz w:val="22"/>
                          <w:szCs w:val="22"/>
                        </w:rPr>
                        <w:t xml:space="preserve">uffins. </w:t>
                      </w:r>
                    </w:p>
                    <w:p w14:paraId="50D35EDD" w14:textId="77777777" w:rsidR="004F22FD" w:rsidRPr="00E17BBF" w:rsidRDefault="004F22FD" w:rsidP="0058440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Starting at $15 per person our breakfast buffet includes orange juice, coffee, scrambled eggs, country potatoes, bacon, sausage, and biscuits and gravy.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17BB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C2178C" wp14:editId="080E3E03">
                <wp:simplePos x="0" y="0"/>
                <wp:positionH relativeFrom="page">
                  <wp:posOffset>3413760</wp:posOffset>
                </wp:positionH>
                <wp:positionV relativeFrom="page">
                  <wp:posOffset>660400</wp:posOffset>
                </wp:positionV>
                <wp:extent cx="3597910" cy="625475"/>
                <wp:effectExtent l="0" t="0" r="0" b="9525"/>
                <wp:wrapTight wrapText="bothSides">
                  <wp:wrapPolygon edited="0">
                    <wp:start x="152" y="0"/>
                    <wp:lineTo x="152" y="21052"/>
                    <wp:lineTo x="21348" y="21052"/>
                    <wp:lineTo x="21348" y="0"/>
                    <wp:lineTo x="152" y="0"/>
                  </wp:wrapPolygon>
                </wp:wrapTight>
                <wp:docPr id="10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910" cy="62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4095AB" w14:textId="77777777" w:rsidR="004F22FD" w:rsidRDefault="004F22FD" w:rsidP="00584409">
                            <w:pPr>
                              <w:pStyle w:val="Heading1"/>
                            </w:pPr>
                            <w:r>
                              <w:t xml:space="preserve">Continental Breakfast &amp; </w:t>
                            </w:r>
                          </w:p>
                          <w:p w14:paraId="0CBA7C18" w14:textId="77777777" w:rsidR="004F22FD" w:rsidRPr="00CA47DA" w:rsidRDefault="004F22FD" w:rsidP="00584409">
                            <w:pPr>
                              <w:pStyle w:val="Heading1"/>
                            </w:pPr>
                            <w:r>
                              <w:t>Breakfast Buffet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6" type="#_x0000_t202" style="position:absolute;left:0;text-align:left;margin-left:268.8pt;margin-top:52pt;width:283.3pt;height:49.2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" filled="f" stroked="f">
                <v:textbox inset=",0,,0">
                  <w:txbxContent>
                    <w:p w14:paraId="144095AB" w14:textId="77777777" w:rsidR="004F22FD" w:rsidRDefault="004F22FD" w:rsidP="00584409">
                      <w:pPr>
                        <w:pStyle w:val="Heading1"/>
                      </w:pPr>
                      <w:r>
                        <w:t xml:space="preserve">Continental Breakfast &amp; </w:t>
                      </w:r>
                    </w:p>
                    <w:p w14:paraId="0CBA7C18" w14:textId="77777777" w:rsidR="004F22FD" w:rsidRPr="00CA47DA" w:rsidRDefault="004F22FD" w:rsidP="00584409">
                      <w:pPr>
                        <w:pStyle w:val="Heading1"/>
                      </w:pPr>
                      <w:r>
                        <w:t>Breakfast Buffet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49C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256DBF00" wp14:editId="7E452888">
                <wp:simplePos x="0" y="0"/>
                <wp:positionH relativeFrom="page">
                  <wp:posOffset>787400</wp:posOffset>
                </wp:positionH>
                <wp:positionV relativeFrom="page">
                  <wp:posOffset>3543300</wp:posOffset>
                </wp:positionV>
                <wp:extent cx="3594100" cy="762000"/>
                <wp:effectExtent l="0" t="0" r="0" b="0"/>
                <wp:wrapTight wrapText="bothSides">
                  <wp:wrapPolygon edited="0">
                    <wp:start x="153" y="0"/>
                    <wp:lineTo x="153" y="20880"/>
                    <wp:lineTo x="21218" y="20880"/>
                    <wp:lineTo x="21218" y="0"/>
                    <wp:lineTo x="153" y="0"/>
                  </wp:wrapPolygon>
                </wp:wrapTight>
                <wp:docPr id="10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48A654A" w14:textId="77777777" w:rsidR="004F22FD" w:rsidRPr="00C64EFA" w:rsidRDefault="004F22FD" w:rsidP="00E17BB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64EFA">
                              <w:rPr>
                                <w:sz w:val="22"/>
                                <w:szCs w:val="22"/>
                              </w:rPr>
                              <w:t xml:space="preserve">Starting at $15 per person our Taco Bar includes everything a Taco Lover would want. Your choice of meats with all the dressings: lettuce, tomato, fresh onion, salsa, cheese, sour cream and more!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7" type="#_x0000_t202" style="position:absolute;left:0;text-align:left;margin-left:62pt;margin-top:279pt;width:283pt;height:60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" mv:complextextbox="1" o:allowincell="f" filled="f" stroked="f">
                <v:textbox inset=",0,,0">
                  <w:txbxContent>
                    <w:p w14:paraId="748A654A" w14:textId="77777777" w:rsidR="004F22FD" w:rsidRPr="00C64EFA" w:rsidRDefault="004F22FD" w:rsidP="00E17BBF">
                      <w:pPr>
                        <w:rPr>
                          <w:sz w:val="22"/>
                          <w:szCs w:val="22"/>
                        </w:rPr>
                      </w:pPr>
                      <w:r w:rsidRPr="00C64EFA">
                        <w:rPr>
                          <w:sz w:val="22"/>
                          <w:szCs w:val="22"/>
                        </w:rPr>
                        <w:t xml:space="preserve">Starting at $15 per person our Taco Bar includes everything a Taco Lover would want. Your choice of meats with all the dressings: lettuce, tomato, fresh onion, salsa, cheese, sour cream and more!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49C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30D8D3" wp14:editId="72FAF463">
                <wp:simplePos x="0" y="0"/>
                <wp:positionH relativeFrom="page">
                  <wp:posOffset>3412490</wp:posOffset>
                </wp:positionH>
                <wp:positionV relativeFrom="page">
                  <wp:posOffset>5253990</wp:posOffset>
                </wp:positionV>
                <wp:extent cx="3593465" cy="320040"/>
                <wp:effectExtent l="0" t="0" r="0" b="10160"/>
                <wp:wrapTight wrapText="bothSides">
                  <wp:wrapPolygon edited="0">
                    <wp:start x="153" y="0"/>
                    <wp:lineTo x="153" y="20571"/>
                    <wp:lineTo x="21222" y="20571"/>
                    <wp:lineTo x="21222" y="0"/>
                    <wp:lineTo x="153" y="0"/>
                  </wp:wrapPolygon>
                </wp:wrapTight>
                <wp:docPr id="10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D68158" w14:textId="77777777" w:rsidR="004F22FD" w:rsidRPr="00CA47DA" w:rsidRDefault="004F22FD" w:rsidP="006D49CF">
                            <w:pPr>
                              <w:pStyle w:val="Heading1"/>
                            </w:pPr>
                            <w:r>
                              <w:t>Menu Items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8" type="#_x0000_t202" style="position:absolute;left:0;text-align:left;margin-left:268.7pt;margin-top:413.7pt;width:282.95pt;height:25.2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" filled="f" stroked="f">
                <v:textbox inset=",0,,0">
                  <w:txbxContent>
                    <w:p w14:paraId="0ED68158" w14:textId="77777777" w:rsidR="004F22FD" w:rsidRPr="00CA47DA" w:rsidRDefault="004F22FD" w:rsidP="006D49CF">
                      <w:pPr>
                        <w:pStyle w:val="Heading1"/>
                      </w:pPr>
                      <w:r>
                        <w:t>Menu Items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49C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207E5CB9" wp14:editId="2AB7E845">
                <wp:simplePos x="0" y="0"/>
                <wp:positionH relativeFrom="page">
                  <wp:posOffset>3403600</wp:posOffset>
                </wp:positionH>
                <wp:positionV relativeFrom="page">
                  <wp:posOffset>5588000</wp:posOffset>
                </wp:positionV>
                <wp:extent cx="3593465" cy="1257300"/>
                <wp:effectExtent l="0" t="0" r="0" b="12700"/>
                <wp:wrapTight wrapText="bothSides">
                  <wp:wrapPolygon edited="0">
                    <wp:start x="153" y="0"/>
                    <wp:lineTo x="153" y="21382"/>
                    <wp:lineTo x="21222" y="21382"/>
                    <wp:lineTo x="21222" y="0"/>
                    <wp:lineTo x="153" y="0"/>
                  </wp:wrapPolygon>
                </wp:wrapTight>
                <wp:docPr id="11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0DC44B0" w14:textId="77777777" w:rsidR="004F22FD" w:rsidRPr="00C64EFA" w:rsidRDefault="004F22FD" w:rsidP="006D49C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64EFA">
                              <w:rPr>
                                <w:sz w:val="22"/>
                                <w:szCs w:val="22"/>
                              </w:rPr>
                              <w:t>Order any item from our delicious menu. Starting at $15 per person, this option is the best if you have picky eaters. Choose from one of our sig</w:t>
                            </w:r>
                            <w:r w:rsidR="00C64EFA" w:rsidRPr="00C64EFA">
                              <w:rPr>
                                <w:sz w:val="22"/>
                                <w:szCs w:val="22"/>
                              </w:rPr>
                              <w:t>nature salads, sandwiches or gourmet</w:t>
                            </w:r>
                            <w:r w:rsidRPr="00C64EFA">
                              <w:rPr>
                                <w:sz w:val="22"/>
                                <w:szCs w:val="22"/>
                              </w:rPr>
                              <w:t xml:space="preserve"> burgers.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9" type="#_x0000_t202" style="position:absolute;left:0;text-align:left;margin-left:268pt;margin-top:440pt;width:282.95pt;height:99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" mv:complextextbox="1" o:allowincell="f" filled="f" stroked="f">
                <v:textbox inset=",0,,0">
                  <w:txbxContent>
                    <w:p w14:paraId="10DC44B0" w14:textId="77777777" w:rsidR="004F22FD" w:rsidRPr="00C64EFA" w:rsidRDefault="004F22FD" w:rsidP="006D49CF">
                      <w:pPr>
                        <w:rPr>
                          <w:sz w:val="22"/>
                          <w:szCs w:val="22"/>
                        </w:rPr>
                      </w:pPr>
                      <w:r w:rsidRPr="00C64EFA">
                        <w:rPr>
                          <w:sz w:val="22"/>
                          <w:szCs w:val="22"/>
                        </w:rPr>
                        <w:t>Order any item from our delicious menu. Starting at $15 per person, this option is the best if you have picky eaters. Choose from one of our sig</w:t>
                      </w:r>
                      <w:r w:rsidR="00C64EFA" w:rsidRPr="00C64EFA">
                        <w:rPr>
                          <w:sz w:val="22"/>
                          <w:szCs w:val="22"/>
                        </w:rPr>
                        <w:t>nature salads, sandwiches or gourmet</w:t>
                      </w:r>
                      <w:r w:rsidRPr="00C64EFA">
                        <w:rPr>
                          <w:sz w:val="22"/>
                          <w:szCs w:val="22"/>
                        </w:rPr>
                        <w:t xml:space="preserve"> burgers.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49C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566858" wp14:editId="49EDEA89">
                <wp:simplePos x="0" y="0"/>
                <wp:positionH relativeFrom="page">
                  <wp:posOffset>787400</wp:posOffset>
                </wp:positionH>
                <wp:positionV relativeFrom="page">
                  <wp:posOffset>3213100</wp:posOffset>
                </wp:positionV>
                <wp:extent cx="3597910" cy="320040"/>
                <wp:effectExtent l="0" t="0" r="0" b="10160"/>
                <wp:wrapTight wrapText="bothSides">
                  <wp:wrapPolygon edited="0">
                    <wp:start x="152" y="0"/>
                    <wp:lineTo x="152" y="20571"/>
                    <wp:lineTo x="21348" y="20571"/>
                    <wp:lineTo x="21348" y="0"/>
                    <wp:lineTo x="152" y="0"/>
                  </wp:wrapPolygon>
                </wp:wrapTight>
                <wp:docPr id="10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91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5FD50F3" w14:textId="77777777" w:rsidR="004F22FD" w:rsidRPr="00CA47DA" w:rsidRDefault="004F22FD" w:rsidP="006D49CF">
                            <w:pPr>
                              <w:pStyle w:val="Heading1"/>
                              <w:jc w:val="right"/>
                            </w:pPr>
                            <w:r>
                              <w:t>Taco Bar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0" type="#_x0000_t202" style="position:absolute;left:0;text-align:left;margin-left:62pt;margin-top:253pt;width:283.3pt;height:25.2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" filled="f" stroked="f">
                <v:textbox inset=",0,,0">
                  <w:txbxContent>
                    <w:p w14:paraId="75FD50F3" w14:textId="77777777" w:rsidR="004F22FD" w:rsidRPr="00CA47DA" w:rsidRDefault="004F22FD" w:rsidP="006D49CF">
                      <w:pPr>
                        <w:pStyle w:val="Heading1"/>
                        <w:jc w:val="right"/>
                      </w:pPr>
                      <w:r>
                        <w:t>Taco Bar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6C49DF" w:rsidSect="00584409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9B5496" w14:textId="77777777" w:rsidR="00155294" w:rsidRDefault="00155294" w:rsidP="00584409">
      <w:pPr>
        <w:spacing w:after="0" w:line="240" w:lineRule="auto"/>
      </w:pPr>
      <w:r>
        <w:separator/>
      </w:r>
    </w:p>
  </w:endnote>
  <w:endnote w:type="continuationSeparator" w:id="0">
    <w:p w14:paraId="349726A0" w14:textId="77777777" w:rsidR="00155294" w:rsidRDefault="00155294" w:rsidP="00584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E3EF9" w14:textId="77777777" w:rsidR="004F22FD" w:rsidRDefault="004F22F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B15F52" wp14:editId="3CA2C3DA">
              <wp:simplePos x="0" y="0"/>
              <wp:positionH relativeFrom="page">
                <wp:posOffset>457200</wp:posOffset>
              </wp:positionH>
              <wp:positionV relativeFrom="page">
                <wp:posOffset>9334500</wp:posOffset>
              </wp:positionV>
              <wp:extent cx="6858000" cy="274320"/>
              <wp:effectExtent l="0" t="0" r="0" b="5080"/>
              <wp:wrapThrough wrapText="bothSides">
                <wp:wrapPolygon edited="0">
                  <wp:start x="160" y="0"/>
                  <wp:lineTo x="160" y="20000"/>
                  <wp:lineTo x="21360" y="20000"/>
                  <wp:lineTo x="21360" y="0"/>
                  <wp:lineTo x="160" y="0"/>
                </wp:wrapPolygon>
              </wp:wrapThrough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74094E" w14:textId="77777777" w:rsidR="004F22FD" w:rsidRDefault="004F22FD" w:rsidP="00584409">
                          <w:pPr>
                            <w:pStyle w:val="Footer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55294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1" o:spid="_x0000_s1041" style="position:absolute;left:0;text-align:left;margin-left:36pt;margin-top:735pt;width:540pt;height:21.6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" filled="f" stroked="f" strokeweight="2pt">
              <v:textbox inset=",0,,0">
                <w:txbxContent>
                  <w:p w14:paraId="5074094E" w14:textId="77777777" w:rsidR="004F22FD" w:rsidRDefault="004F22FD" w:rsidP="00584409">
                    <w:pPr>
                      <w:pStyle w:val="Footer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55294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hrough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7E0AF6" w14:textId="77777777" w:rsidR="00155294" w:rsidRDefault="00155294" w:rsidP="00584409">
      <w:pPr>
        <w:spacing w:after="0" w:line="240" w:lineRule="auto"/>
      </w:pPr>
      <w:r>
        <w:separator/>
      </w:r>
    </w:p>
  </w:footnote>
  <w:footnote w:type="continuationSeparator" w:id="0">
    <w:p w14:paraId="5D61C911" w14:textId="77777777" w:rsidR="00155294" w:rsidRDefault="00155294" w:rsidP="00584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A8296F" w14:textId="77777777" w:rsidR="004F22FD" w:rsidRDefault="004F22F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E4B899" wp14:editId="2F8A8F8A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25400" t="25400" r="25400" b="25400"/>
              <wp:wrapThrough wrapText="bothSides">
                <wp:wrapPolygon edited="0">
                  <wp:start x="-80" y="-60"/>
                  <wp:lineTo x="-80" y="21600"/>
                  <wp:lineTo x="21600" y="21600"/>
                  <wp:lineTo x="21600" y="-60"/>
                  <wp:lineTo x="-80" y="-60"/>
                </wp:wrapPolygon>
              </wp:wrapThrough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36pt;width:540pt;height:10in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" filled="f" strokeweight="2pt">
              <w10:wrap type="through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98A1F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AD7B58"/>
    <w:rsid w:val="000411A7"/>
    <w:rsid w:val="00070FA4"/>
    <w:rsid w:val="000934EA"/>
    <w:rsid w:val="000B3D22"/>
    <w:rsid w:val="000C22C5"/>
    <w:rsid w:val="000F152C"/>
    <w:rsid w:val="001362A6"/>
    <w:rsid w:val="00155294"/>
    <w:rsid w:val="00242D97"/>
    <w:rsid w:val="00250FF3"/>
    <w:rsid w:val="00265AE0"/>
    <w:rsid w:val="00284635"/>
    <w:rsid w:val="00286648"/>
    <w:rsid w:val="002A0805"/>
    <w:rsid w:val="002C15E7"/>
    <w:rsid w:val="002E6938"/>
    <w:rsid w:val="00301B4C"/>
    <w:rsid w:val="00363E11"/>
    <w:rsid w:val="00372A73"/>
    <w:rsid w:val="00390665"/>
    <w:rsid w:val="003925B8"/>
    <w:rsid w:val="003927B0"/>
    <w:rsid w:val="00432EDB"/>
    <w:rsid w:val="004E1D4A"/>
    <w:rsid w:val="004F22FD"/>
    <w:rsid w:val="004F7108"/>
    <w:rsid w:val="00577A29"/>
    <w:rsid w:val="00584409"/>
    <w:rsid w:val="00621CBB"/>
    <w:rsid w:val="006268AB"/>
    <w:rsid w:val="006458D4"/>
    <w:rsid w:val="006C49DF"/>
    <w:rsid w:val="006D49CF"/>
    <w:rsid w:val="006F0A1A"/>
    <w:rsid w:val="00763C29"/>
    <w:rsid w:val="00780AD3"/>
    <w:rsid w:val="007953F7"/>
    <w:rsid w:val="008001CB"/>
    <w:rsid w:val="008259B2"/>
    <w:rsid w:val="008560A7"/>
    <w:rsid w:val="008709D6"/>
    <w:rsid w:val="00976A90"/>
    <w:rsid w:val="009907B3"/>
    <w:rsid w:val="009A7B74"/>
    <w:rsid w:val="009E7245"/>
    <w:rsid w:val="00A83230"/>
    <w:rsid w:val="00AD168C"/>
    <w:rsid w:val="00AD7B58"/>
    <w:rsid w:val="00AE7243"/>
    <w:rsid w:val="00AF6B38"/>
    <w:rsid w:val="00BD7C9C"/>
    <w:rsid w:val="00C559A6"/>
    <w:rsid w:val="00C64EFA"/>
    <w:rsid w:val="00CD4384"/>
    <w:rsid w:val="00D0727D"/>
    <w:rsid w:val="00D13692"/>
    <w:rsid w:val="00D33956"/>
    <w:rsid w:val="00D423A1"/>
    <w:rsid w:val="00D737D5"/>
    <w:rsid w:val="00D7722B"/>
    <w:rsid w:val="00DB4195"/>
    <w:rsid w:val="00DC1E3F"/>
    <w:rsid w:val="00E13BBE"/>
    <w:rsid w:val="00E16D4E"/>
    <w:rsid w:val="00E17BBF"/>
    <w:rsid w:val="00E9455E"/>
    <w:rsid w:val="00F23DAD"/>
    <w:rsid w:val="00F73EBE"/>
    <w:rsid w:val="00F9723B"/>
    <w:rsid w:val="00FD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FEFF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semiHidden="0" w:uiPriority="11" w:unhideWhenUsed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4BF"/>
    <w:pPr>
      <w:spacing w:after="200" w:line="288" w:lineRule="auto"/>
    </w:pPr>
    <w:rPr>
      <w:sz w:val="20"/>
    </w:rPr>
  </w:style>
  <w:style w:type="paragraph" w:styleId="Heading1">
    <w:name w:val="heading 1"/>
    <w:basedOn w:val="Normal"/>
    <w:link w:val="Heading1Char"/>
    <w:uiPriority w:val="9"/>
    <w:qFormat/>
    <w:rsid w:val="00250FF3"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629DD1" w:themeColor="accent1"/>
      <w:sz w:val="3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9455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250FF3"/>
    <w:pPr>
      <w:spacing w:after="0"/>
      <w:jc w:val="center"/>
    </w:pPr>
    <w:rPr>
      <w:color w:val="FFFFFF" w:themeColor="background1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"/>
    <w:rsid w:val="00DA44BF"/>
    <w:rPr>
      <w:color w:val="FFFFFF" w:themeColor="background1"/>
      <w:kern w:val="28"/>
      <w:sz w:val="72"/>
      <w:szCs w:val="72"/>
    </w:rPr>
  </w:style>
  <w:style w:type="paragraph" w:styleId="Subtitle">
    <w:name w:val="Subtitle"/>
    <w:basedOn w:val="Normal"/>
    <w:link w:val="SubtitleChar"/>
    <w:uiPriority w:val="9"/>
    <w:qFormat/>
    <w:rsid w:val="00250FF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Cs w:val="20"/>
    </w:rPr>
  </w:style>
  <w:style w:type="character" w:customStyle="1" w:styleId="SubtitleChar">
    <w:name w:val="Subtitle Char"/>
    <w:basedOn w:val="DefaultParagraphFont"/>
    <w:link w:val="Subtitle"/>
    <w:uiPriority w:val="9"/>
    <w:rsid w:val="00DA44BF"/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50FF3"/>
    <w:rPr>
      <w:rFonts w:asciiTheme="majorHAnsi" w:eastAsiaTheme="majorEastAsia" w:hAnsiTheme="majorHAnsi" w:cstheme="majorBidi"/>
      <w:bCs/>
      <w:color w:val="629DD1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455E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rsid w:val="008709D6"/>
    <w:pPr>
      <w:tabs>
        <w:tab w:val="center" w:pos="4320"/>
        <w:tab w:val="right" w:pos="8640"/>
      </w:tabs>
      <w:spacing w:after="0" w:line="240" w:lineRule="auto"/>
      <w:jc w:val="center"/>
    </w:pPr>
    <w:rPr>
      <w:color w:val="629DD1" w:themeColor="accent1"/>
      <w:sz w:val="18"/>
    </w:rPr>
  </w:style>
  <w:style w:type="paragraph" w:styleId="Signature">
    <w:name w:val="Signature"/>
    <w:basedOn w:val="Normal"/>
    <w:link w:val="SignatureChar"/>
    <w:uiPriority w:val="9"/>
    <w:unhideWhenUsed/>
    <w:qFormat/>
    <w:rsid w:val="00286648"/>
    <w:pPr>
      <w:spacing w:after="0" w:line="240" w:lineRule="auto"/>
    </w:pPr>
    <w:rPr>
      <w:rFonts w:ascii="Brush Script MT Italic" w:hAnsi="Brush Script MT Italic"/>
      <w:color w:val="629DD1" w:themeColor="accent1"/>
      <w:sz w:val="72"/>
      <w:szCs w:val="60"/>
    </w:rPr>
  </w:style>
  <w:style w:type="character" w:customStyle="1" w:styleId="SignatureChar">
    <w:name w:val="Signature Char"/>
    <w:basedOn w:val="DefaultParagraphFont"/>
    <w:link w:val="Signature"/>
    <w:uiPriority w:val="9"/>
    <w:rsid w:val="00DA44BF"/>
    <w:rPr>
      <w:rFonts w:ascii="Brush Script MT Italic" w:hAnsi="Brush Script MT Italic"/>
      <w:color w:val="629DD1" w:themeColor="accent1"/>
      <w:sz w:val="72"/>
      <w:szCs w:val="60"/>
    </w:rPr>
  </w:style>
  <w:style w:type="paragraph" w:styleId="Caption">
    <w:name w:val="caption"/>
    <w:basedOn w:val="Normal"/>
    <w:next w:val="Normal"/>
    <w:uiPriority w:val="9"/>
    <w:qFormat/>
    <w:rsid w:val="00577A29"/>
    <w:pPr>
      <w:spacing w:after="0" w:line="264" w:lineRule="auto"/>
    </w:pPr>
    <w:rPr>
      <w:rFonts w:asciiTheme="majorHAnsi" w:hAnsiTheme="majorHAnsi"/>
      <w:bCs/>
      <w:i/>
      <w:color w:val="404040" w:themeColor="text1" w:themeTint="BF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709D6"/>
    <w:rPr>
      <w:color w:val="629DD1" w:themeColor="accent1"/>
      <w:sz w:val="18"/>
    </w:rPr>
  </w:style>
  <w:style w:type="paragraph" w:styleId="Header">
    <w:name w:val="header"/>
    <w:basedOn w:val="Normal"/>
    <w:link w:val="HeaderChar"/>
    <w:uiPriority w:val="99"/>
    <w:unhideWhenUsed/>
    <w:qFormat/>
    <w:rsid w:val="00DA44BF"/>
    <w:pPr>
      <w:tabs>
        <w:tab w:val="center" w:pos="4320"/>
        <w:tab w:val="right" w:pos="8640"/>
      </w:tabs>
      <w:spacing w:after="0" w:line="240" w:lineRule="auto"/>
    </w:pPr>
    <w:rPr>
      <w:color w:val="629DD1" w:themeColor="accent1"/>
    </w:rPr>
  </w:style>
  <w:style w:type="character" w:customStyle="1" w:styleId="HeaderChar">
    <w:name w:val="Header Char"/>
    <w:basedOn w:val="DefaultParagraphFont"/>
    <w:link w:val="Header"/>
    <w:uiPriority w:val="99"/>
    <w:rsid w:val="00DA44BF"/>
    <w:rPr>
      <w:color w:val="629DD1" w:themeColor="accent1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semiHidden="0" w:uiPriority="11" w:unhideWhenUsed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4BF"/>
    <w:pPr>
      <w:spacing w:after="200" w:line="288" w:lineRule="auto"/>
    </w:pPr>
    <w:rPr>
      <w:sz w:val="20"/>
    </w:rPr>
  </w:style>
  <w:style w:type="paragraph" w:styleId="Heading1">
    <w:name w:val="heading 1"/>
    <w:basedOn w:val="Normal"/>
    <w:link w:val="Heading1Char"/>
    <w:uiPriority w:val="9"/>
    <w:qFormat/>
    <w:rsid w:val="00250FF3"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629DD1" w:themeColor="accent1"/>
      <w:sz w:val="3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9455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250FF3"/>
    <w:pPr>
      <w:spacing w:after="0"/>
      <w:jc w:val="center"/>
    </w:pPr>
    <w:rPr>
      <w:color w:val="FFFFFF" w:themeColor="background1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"/>
    <w:rsid w:val="00DA44BF"/>
    <w:rPr>
      <w:color w:val="FFFFFF" w:themeColor="background1"/>
      <w:kern w:val="28"/>
      <w:sz w:val="72"/>
      <w:szCs w:val="72"/>
    </w:rPr>
  </w:style>
  <w:style w:type="paragraph" w:styleId="Subtitle">
    <w:name w:val="Subtitle"/>
    <w:basedOn w:val="Normal"/>
    <w:link w:val="SubtitleChar"/>
    <w:uiPriority w:val="9"/>
    <w:qFormat/>
    <w:rsid w:val="00250FF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Cs w:val="20"/>
    </w:rPr>
  </w:style>
  <w:style w:type="character" w:customStyle="1" w:styleId="SubtitleChar">
    <w:name w:val="Subtitle Char"/>
    <w:basedOn w:val="DefaultParagraphFont"/>
    <w:link w:val="Subtitle"/>
    <w:uiPriority w:val="9"/>
    <w:rsid w:val="00DA44BF"/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50FF3"/>
    <w:rPr>
      <w:rFonts w:asciiTheme="majorHAnsi" w:eastAsiaTheme="majorEastAsia" w:hAnsiTheme="majorHAnsi" w:cstheme="majorBidi"/>
      <w:bCs/>
      <w:color w:val="629DD1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455E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rsid w:val="008709D6"/>
    <w:pPr>
      <w:tabs>
        <w:tab w:val="center" w:pos="4320"/>
        <w:tab w:val="right" w:pos="8640"/>
      </w:tabs>
      <w:spacing w:after="0" w:line="240" w:lineRule="auto"/>
      <w:jc w:val="center"/>
    </w:pPr>
    <w:rPr>
      <w:color w:val="629DD1" w:themeColor="accent1"/>
      <w:sz w:val="18"/>
    </w:rPr>
  </w:style>
  <w:style w:type="paragraph" w:styleId="Signature">
    <w:name w:val="Signature"/>
    <w:basedOn w:val="Normal"/>
    <w:link w:val="SignatureChar"/>
    <w:uiPriority w:val="9"/>
    <w:unhideWhenUsed/>
    <w:qFormat/>
    <w:rsid w:val="00286648"/>
    <w:pPr>
      <w:spacing w:after="0" w:line="240" w:lineRule="auto"/>
    </w:pPr>
    <w:rPr>
      <w:rFonts w:ascii="Brush Script MT Italic" w:hAnsi="Brush Script MT Italic"/>
      <w:color w:val="629DD1" w:themeColor="accent1"/>
      <w:sz w:val="72"/>
      <w:szCs w:val="60"/>
    </w:rPr>
  </w:style>
  <w:style w:type="character" w:customStyle="1" w:styleId="SignatureChar">
    <w:name w:val="Signature Char"/>
    <w:basedOn w:val="DefaultParagraphFont"/>
    <w:link w:val="Signature"/>
    <w:uiPriority w:val="9"/>
    <w:rsid w:val="00DA44BF"/>
    <w:rPr>
      <w:rFonts w:ascii="Brush Script MT Italic" w:hAnsi="Brush Script MT Italic"/>
      <w:color w:val="629DD1" w:themeColor="accent1"/>
      <w:sz w:val="72"/>
      <w:szCs w:val="60"/>
    </w:rPr>
  </w:style>
  <w:style w:type="paragraph" w:styleId="Caption">
    <w:name w:val="caption"/>
    <w:basedOn w:val="Normal"/>
    <w:next w:val="Normal"/>
    <w:uiPriority w:val="9"/>
    <w:qFormat/>
    <w:rsid w:val="00577A29"/>
    <w:pPr>
      <w:spacing w:after="0" w:line="264" w:lineRule="auto"/>
    </w:pPr>
    <w:rPr>
      <w:rFonts w:asciiTheme="majorHAnsi" w:hAnsiTheme="majorHAnsi"/>
      <w:bCs/>
      <w:i/>
      <w:color w:val="404040" w:themeColor="text1" w:themeTint="BF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709D6"/>
    <w:rPr>
      <w:color w:val="629DD1" w:themeColor="accent1"/>
      <w:sz w:val="18"/>
    </w:rPr>
  </w:style>
  <w:style w:type="paragraph" w:styleId="Header">
    <w:name w:val="header"/>
    <w:basedOn w:val="Normal"/>
    <w:link w:val="HeaderChar"/>
    <w:uiPriority w:val="99"/>
    <w:unhideWhenUsed/>
    <w:qFormat/>
    <w:rsid w:val="00DA44BF"/>
    <w:pPr>
      <w:tabs>
        <w:tab w:val="center" w:pos="4320"/>
        <w:tab w:val="right" w:pos="8640"/>
      </w:tabs>
      <w:spacing w:after="0" w:line="240" w:lineRule="auto"/>
    </w:pPr>
    <w:rPr>
      <w:color w:val="629DD1" w:themeColor="accent1"/>
    </w:rPr>
  </w:style>
  <w:style w:type="character" w:customStyle="1" w:styleId="HeaderChar">
    <w:name w:val="Header Char"/>
    <w:basedOn w:val="DefaultParagraphFont"/>
    <w:link w:val="Header"/>
    <w:uiPriority w:val="99"/>
    <w:rsid w:val="00DA44BF"/>
    <w:rPr>
      <w:color w:val="629DD1" w:themeColor="accen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Miscellaneous:Family%20Update.dotx" TargetMode="External"/></Relationships>
</file>

<file path=word/theme/theme1.xml><?xml version="1.0" encoding="utf-8"?>
<a:theme xmlns:a="http://schemas.openxmlformats.org/drawingml/2006/main" name="Family Updat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Family Update">
      <a:majorFont>
        <a:latin typeface="Calisto MT"/>
        <a:ea typeface=""/>
        <a:cs typeface=""/>
        <a:font script="Jpan" typeface="ＭＳ Ｐ明朝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Family Update.dotx</Template>
  <TotalTime>81</TotalTime>
  <Pages>2</Pages>
  <Words>4</Words>
  <Characters>23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DeeJae Holmes</dc:creator>
  <cp:keywords/>
  <dc:description/>
  <cp:lastModifiedBy>DeeJae Holmes</cp:lastModifiedBy>
  <cp:revision>2</cp:revision>
  <dcterms:created xsi:type="dcterms:W3CDTF">2017-02-14T22:20:00Z</dcterms:created>
  <dcterms:modified xsi:type="dcterms:W3CDTF">2017-02-14T23:52:00Z</dcterms:modified>
  <cp:category/>
</cp:coreProperties>
</file>